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F02" w:rsidRDefault="00B15915">
      <w:bookmarkStart w:id="0" w:name="_GoBack"/>
      <w:bookmarkEnd w:id="0"/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98" type="#_x0000_t202" style="position:absolute;left:0;text-align:left;margin-left:0;margin-top:33.1pt;width:541.1pt;height:714.35pt;z-index:-251658752;mso-position-horizontal:center;mso-position-horizontal-relative:page;mso-position-vertical-relative:page" strokecolor="#edf4ae" strokeweight="2.25pt">
            <v:fill r:id="rId6" o:title="flickcreek_reflection" opacity="39322f" recolor="t" rotate="t" type="frame"/>
            <v:textbox style="mso-next-textbox:#_x0000_s1198">
              <w:txbxContent>
                <w:p w:rsidR="009E1F02" w:rsidRDefault="009E1F02"/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194" type="#_x0000_t202" style="position:absolute;left:0;text-align:left;margin-left:138.75pt;margin-top:114.75pt;width:334.45pt;height:354.75pt;z-index:251656704;mso-position-horizontal-relative:page;mso-position-vertical-relative:page" filled="f" stroked="f">
            <v:textbox style="mso-next-textbox:#_x0000_s1194">
              <w:txbxContent>
                <w:sdt>
                  <w:sdtPr>
                    <w:id w:val="92313720"/>
                    <w:placeholder>
                      <w:docPart w:val="24ABEC7EC3AB48E798D3E59CEBD44F55"/>
                    </w:placeholder>
                  </w:sdtPr>
                  <w:sdtEndPr>
                    <w:rPr>
                      <w:color w:val="354369" w:themeColor="accent6" w:themeShade="BF"/>
                    </w:rPr>
                  </w:sdtEndPr>
                  <w:sdtContent>
                    <w:p w:rsidR="009E1F02" w:rsidRPr="00B15915" w:rsidRDefault="00B15915">
                      <w:pPr>
                        <w:pStyle w:val="Heading1"/>
                        <w:rPr>
                          <w:color w:val="354369" w:themeColor="accent6" w:themeShade="BF"/>
                        </w:rPr>
                      </w:pPr>
                      <w:r w:rsidRPr="00B15915">
                        <w:rPr>
                          <w:color w:val="354369" w:themeColor="accent6" w:themeShade="BF"/>
                        </w:rPr>
                        <w:t>Local Yokel Weather</w:t>
                      </w:r>
                    </w:p>
                  </w:sdtContent>
                </w:sdt>
                <w:sdt>
                  <w:sdtPr>
                    <w:id w:val="92313721"/>
                    <w:placeholder>
                      <w:docPart w:val="ED0DC02A358E499D9135699BDBFD33A1"/>
                    </w:placeholder>
                  </w:sdtPr>
                  <w:sdtEndPr/>
                  <w:sdtContent>
                    <w:p w:rsidR="009C4188" w:rsidRDefault="00B15915" w:rsidP="006D55DB">
                      <w:pPr>
                        <w:pStyle w:val="Heading2"/>
                      </w:pPr>
                      <w:r w:rsidRPr="00B15915">
                        <w:rPr>
                          <w:sz w:val="40"/>
                        </w:rPr>
                        <w:t xml:space="preserve">Informational Session in Camp 102 @ Western Carolina University </w:t>
                      </w:r>
                    </w:p>
                  </w:sdtContent>
                </w:sdt>
                <w:sdt>
                  <w:sdtPr>
                    <w:id w:val="92313722"/>
                    <w:placeholder>
                      <w:docPart w:val="AAC30423CC6A4C0C9AA5ED12DA5A906F"/>
                    </w:placeholder>
                  </w:sdtPr>
                  <w:sdtEndPr/>
                  <w:sdtContent>
                    <w:p w:rsidR="009E1F02" w:rsidRDefault="00B15915" w:rsidP="009C4188">
                      <w:pPr>
                        <w:pStyle w:val="Heading3"/>
                      </w:pPr>
                      <w:r>
                        <w:t>August 21, 2013 at 2:15pm</w:t>
                      </w:r>
                    </w:p>
                  </w:sdtContent>
                </w:sdt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201" type="#_x0000_t202" style="position:absolute;left:0;text-align:left;margin-left:141.8pt;margin-top:426pt;width:312.45pt;height:78.75pt;z-index:251659776;mso-position-horizontal-relative:page" filled="f" stroked="f">
            <v:textbox style="mso-next-textbox:#_x0000_s1201">
              <w:txbxContent>
                <w:sdt>
                  <w:sdtPr>
                    <w:id w:val="92313679"/>
                    <w:placeholder>
                      <w:docPart w:val="3AE41DE9C64A410685740BB9806028C9"/>
                    </w:placeholder>
                  </w:sdtPr>
                  <w:sdtEndPr>
                    <w:rPr>
                      <w:sz w:val="56"/>
                    </w:rPr>
                  </w:sdtEndPr>
                  <w:sdtContent>
                    <w:p w:rsidR="009E1F02" w:rsidRPr="00B15915" w:rsidRDefault="00B15915" w:rsidP="009C4188">
                      <w:pPr>
                        <w:rPr>
                          <w:sz w:val="56"/>
                        </w:rPr>
                      </w:pPr>
                      <w:r w:rsidRPr="00B15915">
                        <w:rPr>
                          <w:sz w:val="56"/>
                        </w:rPr>
                        <w:t>Donuts, fruit and coffee will be provided</w:t>
                      </w:r>
                    </w:p>
                  </w:sdtContent>
                </w:sdt>
              </w:txbxContent>
            </v:textbox>
            <w10:wrap anchorx="page"/>
          </v:shape>
        </w:pict>
      </w:r>
      <w:r>
        <w:rPr>
          <w:noProof/>
        </w:rPr>
        <w:pict>
          <v:shape id="_x0000_s1199" type="#_x0000_t202" style="position:absolute;left:0;text-align:left;margin-left:141.8pt;margin-top:576.75pt;width:321pt;height:126.75pt;z-index:251658752;mso-position-horizontal-relative:page;mso-position-vertical-relative:page" filled="f" stroked="f">
            <v:textbox style="mso-next-textbox:#_x0000_s1199">
              <w:txbxContent>
                <w:p w:rsidR="009E1F02" w:rsidRPr="00B15915" w:rsidRDefault="00B15915" w:rsidP="003E2BDC">
                  <w:pPr>
                    <w:rPr>
                      <w:sz w:val="40"/>
                    </w:rPr>
                  </w:pPr>
                  <w:r w:rsidRPr="00B15915">
                    <w:rPr>
                      <w:sz w:val="40"/>
                    </w:rPr>
                    <w:t>Justin Rhodes</w:t>
                  </w:r>
                </w:p>
                <w:p w:rsidR="00B15915" w:rsidRPr="00B15915" w:rsidRDefault="00B15915" w:rsidP="003E2BDC">
                  <w:pPr>
                    <w:rPr>
                      <w:sz w:val="40"/>
                    </w:rPr>
                  </w:pPr>
                  <w:r w:rsidRPr="00B15915">
                    <w:rPr>
                      <w:sz w:val="40"/>
                    </w:rPr>
                    <w:t>Jrhodes07@gmail.com</w:t>
                  </w:r>
                </w:p>
                <w:p w:rsidR="00B15915" w:rsidRPr="00B15915" w:rsidRDefault="00B15915" w:rsidP="003E2BDC">
                  <w:pPr>
                    <w:rPr>
                      <w:sz w:val="40"/>
                    </w:rPr>
                  </w:pPr>
                  <w:r w:rsidRPr="00B15915">
                    <w:rPr>
                      <w:sz w:val="40"/>
                    </w:rPr>
                    <w:t>(828) 280-3422</w:t>
                  </w:r>
                </w:p>
              </w:txbxContent>
            </v:textbox>
            <w10:wrap anchorx="page" anchory="page"/>
          </v:shape>
        </w:pict>
      </w:r>
    </w:p>
    <w:sectPr w:rsidR="009E1F02" w:rsidSect="009E1F0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9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B15915"/>
    <w:rsid w:val="000862F3"/>
    <w:rsid w:val="00107C67"/>
    <w:rsid w:val="0011209E"/>
    <w:rsid w:val="001B3672"/>
    <w:rsid w:val="003A1505"/>
    <w:rsid w:val="003E2BDC"/>
    <w:rsid w:val="003F14BD"/>
    <w:rsid w:val="005B3950"/>
    <w:rsid w:val="006D1552"/>
    <w:rsid w:val="006D55DB"/>
    <w:rsid w:val="006D58D2"/>
    <w:rsid w:val="007F33FD"/>
    <w:rsid w:val="00850023"/>
    <w:rsid w:val="009C4188"/>
    <w:rsid w:val="009E1F02"/>
    <w:rsid w:val="00B15915"/>
    <w:rsid w:val="00BA2E86"/>
    <w:rsid w:val="00C33E1C"/>
    <w:rsid w:val="00CE6622"/>
    <w:rsid w:val="00D3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02">
      <o:colormru v:ext="edit" colors="#0019b7,#0a96f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E2BDC"/>
    <w:pPr>
      <w:jc w:val="center"/>
    </w:pPr>
    <w:rPr>
      <w:rFonts w:asciiTheme="minorHAnsi" w:hAnsiTheme="minorHAnsi"/>
      <w:color w:val="000000" w:themeColor="text1"/>
      <w:sz w:val="28"/>
      <w:szCs w:val="24"/>
    </w:rPr>
  </w:style>
  <w:style w:type="paragraph" w:styleId="Heading1">
    <w:name w:val="heading 1"/>
    <w:basedOn w:val="Normal"/>
    <w:next w:val="Normal"/>
    <w:qFormat/>
    <w:rsid w:val="00107C67"/>
    <w:pPr>
      <w:spacing w:line="1280" w:lineRule="exact"/>
      <w:outlineLvl w:val="0"/>
    </w:pPr>
    <w:rPr>
      <w:rFonts w:asciiTheme="majorHAnsi" w:hAnsiTheme="majorHAnsi"/>
      <w:b/>
      <w:color w:val="415519" w:themeColor="accent4" w:themeShade="80"/>
      <w:sz w:val="112"/>
    </w:rPr>
  </w:style>
  <w:style w:type="paragraph" w:styleId="Heading2">
    <w:name w:val="heading 2"/>
    <w:basedOn w:val="Normal"/>
    <w:next w:val="Normal"/>
    <w:qFormat/>
    <w:rsid w:val="00C33E1C"/>
    <w:pPr>
      <w:spacing w:before="280"/>
      <w:outlineLvl w:val="1"/>
    </w:pPr>
    <w:rPr>
      <w:b/>
      <w:i/>
      <w:sz w:val="36"/>
    </w:rPr>
  </w:style>
  <w:style w:type="paragraph" w:styleId="Heading3">
    <w:name w:val="heading 3"/>
    <w:basedOn w:val="Normal"/>
    <w:next w:val="Normal"/>
    <w:qFormat/>
    <w:rsid w:val="00CE6622"/>
    <w:pPr>
      <w:spacing w:before="960"/>
      <w:outlineLvl w:val="2"/>
    </w:pPr>
    <w:rPr>
      <w:b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E1F02"/>
    <w:rPr>
      <w:rFonts w:ascii="Tahoma" w:hAnsi="Tahoma" w:cs="Tahoma"/>
      <w:sz w:val="16"/>
      <w:szCs w:val="16"/>
    </w:rPr>
  </w:style>
  <w:style w:type="paragraph" w:customStyle="1" w:styleId="Location">
    <w:name w:val="Location"/>
    <w:basedOn w:val="Normal"/>
    <w:link w:val="LocationChar"/>
    <w:rsid w:val="009E1F02"/>
    <w:rPr>
      <w:b/>
      <w:color w:val="1B485C"/>
      <w:sz w:val="36"/>
    </w:rPr>
  </w:style>
  <w:style w:type="paragraph" w:customStyle="1" w:styleId="PhoneNumber">
    <w:name w:val="Phone Number"/>
    <w:basedOn w:val="Location"/>
    <w:link w:val="PhoneNumberChar"/>
    <w:rsid w:val="009E1F02"/>
    <w:rPr>
      <w:b w:val="0"/>
    </w:rPr>
  </w:style>
  <w:style w:type="paragraph" w:customStyle="1" w:styleId="RSVP">
    <w:name w:val="RSVP"/>
    <w:basedOn w:val="PhoneNumber"/>
    <w:link w:val="RSVPChar"/>
    <w:rsid w:val="009E1F02"/>
    <w:rPr>
      <w:i/>
    </w:rPr>
  </w:style>
  <w:style w:type="character" w:customStyle="1" w:styleId="LocationChar">
    <w:name w:val="Location Char"/>
    <w:basedOn w:val="DefaultParagraphFont"/>
    <w:link w:val="Location"/>
    <w:rsid w:val="009E1F02"/>
    <w:rPr>
      <w:rFonts w:ascii="Trebuchet MS" w:hAnsi="Trebuchet MS"/>
      <w:b/>
      <w:color w:val="1B485C"/>
      <w:sz w:val="36"/>
      <w:szCs w:val="24"/>
      <w:lang w:val="en-US" w:eastAsia="en-US" w:bidi="ar-SA"/>
    </w:rPr>
  </w:style>
  <w:style w:type="character" w:customStyle="1" w:styleId="PhoneNumberChar">
    <w:name w:val="Phone Number Char"/>
    <w:basedOn w:val="LocationChar"/>
    <w:link w:val="PhoneNumber"/>
    <w:rsid w:val="009E1F02"/>
    <w:rPr>
      <w:rFonts w:ascii="Trebuchet MS" w:hAnsi="Trebuchet MS"/>
      <w:b/>
      <w:color w:val="1B485C"/>
      <w:sz w:val="36"/>
      <w:szCs w:val="24"/>
      <w:lang w:val="en-US" w:eastAsia="en-US" w:bidi="ar-SA"/>
    </w:rPr>
  </w:style>
  <w:style w:type="character" w:customStyle="1" w:styleId="RSVPChar">
    <w:name w:val="RSVP Char"/>
    <w:basedOn w:val="PhoneNumberChar"/>
    <w:link w:val="RSVP"/>
    <w:rsid w:val="009E1F02"/>
    <w:rPr>
      <w:rFonts w:ascii="Trebuchet MS" w:hAnsi="Trebuchet MS"/>
      <w:b/>
      <w:i/>
      <w:color w:val="1B485C"/>
      <w:sz w:val="36"/>
      <w:szCs w:val="24"/>
      <w:lang w:val="en-US" w:eastAsia="en-US" w:bidi="ar-SA"/>
    </w:rPr>
  </w:style>
  <w:style w:type="character" w:styleId="PlaceholderText">
    <w:name w:val="Placeholder Text"/>
    <w:basedOn w:val="DefaultParagraphFont"/>
    <w:uiPriority w:val="99"/>
    <w:semiHidden/>
    <w:rsid w:val="009C4188"/>
    <w:rPr>
      <w:color w:val="808080"/>
    </w:rPr>
  </w:style>
  <w:style w:type="character" w:styleId="Hyperlink">
    <w:name w:val="Hyperlink"/>
    <w:basedOn w:val="DefaultParagraphFont"/>
    <w:rsid w:val="00B15915"/>
    <w:rPr>
      <w:color w:val="8DC765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mrhodes\AppData\Roaming\Microsoft\Templates\MemorialDayBBQ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4ABEC7EC3AB48E798D3E59CEBD44F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9C2BF1-BFEC-4A18-9808-BA92759CEE2C}"/>
      </w:docPartPr>
      <w:docPartBody>
        <w:p w:rsidR="00000000" w:rsidRDefault="0089459D">
          <w:pPr>
            <w:pStyle w:val="24ABEC7EC3AB48E798D3E59CEBD44F55"/>
          </w:pPr>
          <w:r>
            <w:t>Memorial Day BBQ</w:t>
          </w:r>
        </w:p>
      </w:docPartBody>
    </w:docPart>
    <w:docPart>
      <w:docPartPr>
        <w:name w:val="ED0DC02A358E499D9135699BDBFD3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1E8721-B520-4991-ACB4-7F37442D3050}"/>
      </w:docPartPr>
      <w:docPartBody>
        <w:p w:rsidR="00000000" w:rsidRDefault="0089459D">
          <w:pPr>
            <w:pStyle w:val="ED0DC02A358E499D9135699BDBFD33A1"/>
          </w:pPr>
          <w:r>
            <w:t>Let’s celebrate with a rib cook-off.  Favorite recipe wins a prize!</w:t>
          </w:r>
        </w:p>
      </w:docPartBody>
    </w:docPart>
    <w:docPart>
      <w:docPartPr>
        <w:name w:val="AAC30423CC6A4C0C9AA5ED12DA5A90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F13B2C-3A1A-4604-BB61-2F5904B4F687}"/>
      </w:docPartPr>
      <w:docPartBody>
        <w:p w:rsidR="00000000" w:rsidRDefault="0089459D">
          <w:pPr>
            <w:pStyle w:val="AAC30423CC6A4C0C9AA5ED12DA5A906F"/>
          </w:pPr>
          <w:r>
            <w:t>May26th - Cooking starts at 11 AM</w:t>
          </w:r>
          <w:r>
            <w:br/>
            <w:t>Judging at 1 PM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59D"/>
    <w:rsid w:val="0089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4ABEC7EC3AB48E798D3E59CEBD44F55">
    <w:name w:val="24ABEC7EC3AB48E798D3E59CEBD44F55"/>
  </w:style>
  <w:style w:type="paragraph" w:customStyle="1" w:styleId="ED0DC02A358E499D9135699BDBFD33A1">
    <w:name w:val="ED0DC02A358E499D9135699BDBFD33A1"/>
  </w:style>
  <w:style w:type="paragraph" w:customStyle="1" w:styleId="AAC30423CC6A4C0C9AA5ED12DA5A906F">
    <w:name w:val="AAC30423CC6A4C0C9AA5ED12DA5A906F"/>
  </w:style>
  <w:style w:type="paragraph" w:customStyle="1" w:styleId="3AE41DE9C64A410685740BB9806028C9">
    <w:name w:val="3AE41DE9C64A410685740BB9806028C9"/>
  </w:style>
  <w:style w:type="paragraph" w:customStyle="1" w:styleId="A0AB6CE1FB784184931E5AB8372F5CF8">
    <w:name w:val="A0AB6CE1FB784184931E5AB8372F5CF8"/>
  </w:style>
  <w:style w:type="paragraph" w:customStyle="1" w:styleId="3F56EF41721E4226AE3BA302B80EF9A7">
    <w:name w:val="3F56EF41721E4226AE3BA302B80EF9A7"/>
  </w:style>
  <w:style w:type="paragraph" w:customStyle="1" w:styleId="56ABF215CEEB4AEDBCD4B253865936CE">
    <w:name w:val="56ABF215CEEB4AEDBCD4B253865936C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4ABEC7EC3AB48E798D3E59CEBD44F55">
    <w:name w:val="24ABEC7EC3AB48E798D3E59CEBD44F55"/>
  </w:style>
  <w:style w:type="paragraph" w:customStyle="1" w:styleId="ED0DC02A358E499D9135699BDBFD33A1">
    <w:name w:val="ED0DC02A358E499D9135699BDBFD33A1"/>
  </w:style>
  <w:style w:type="paragraph" w:customStyle="1" w:styleId="AAC30423CC6A4C0C9AA5ED12DA5A906F">
    <w:name w:val="AAC30423CC6A4C0C9AA5ED12DA5A906F"/>
  </w:style>
  <w:style w:type="paragraph" w:customStyle="1" w:styleId="3AE41DE9C64A410685740BB9806028C9">
    <w:name w:val="3AE41DE9C64A410685740BB9806028C9"/>
  </w:style>
  <w:style w:type="paragraph" w:customStyle="1" w:styleId="A0AB6CE1FB784184931E5AB8372F5CF8">
    <w:name w:val="A0AB6CE1FB784184931E5AB8372F5CF8"/>
  </w:style>
  <w:style w:type="paragraph" w:customStyle="1" w:styleId="3F56EF41721E4226AE3BA302B80EF9A7">
    <w:name w:val="3F56EF41721E4226AE3BA302B80EF9A7"/>
  </w:style>
  <w:style w:type="paragraph" w:customStyle="1" w:styleId="56ABF215CEEB4AEDBCD4B253865936CE">
    <w:name w:val="56ABF215CEEB4AEDBCD4B253865936C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Solstice">
  <a:themeElements>
    <a:clrScheme name="Solstice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3891A7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Module">
      <a:maj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Solstice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53000"/>
              </a:schemeClr>
            </a:gs>
            <a:gs pos="50000">
              <a:schemeClr val="phClr">
                <a:tint val="42000"/>
                <a:satMod val="255000"/>
              </a:schemeClr>
            </a:gs>
            <a:gs pos="97000">
              <a:schemeClr val="phClr">
                <a:tint val="53000"/>
                <a:satMod val="260000"/>
              </a:schemeClr>
            </a:gs>
            <a:gs pos="100000">
              <a:schemeClr val="phClr">
                <a:tint val="56000"/>
                <a:satMod val="275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92000"/>
                <a:satMod val="170000"/>
              </a:schemeClr>
            </a:gs>
            <a:gs pos="15000">
              <a:schemeClr val="phClr">
                <a:tint val="92000"/>
                <a:shade val="99000"/>
                <a:satMod val="170000"/>
              </a:schemeClr>
            </a:gs>
            <a:gs pos="62000">
              <a:schemeClr val="phClr">
                <a:tint val="96000"/>
                <a:shade val="80000"/>
                <a:satMod val="170000"/>
              </a:schemeClr>
            </a:gs>
            <a:gs pos="97000">
              <a:schemeClr val="phClr">
                <a:tint val="98000"/>
                <a:shade val="63000"/>
                <a:satMod val="170000"/>
              </a:schemeClr>
            </a:gs>
            <a:gs pos="100000">
              <a:schemeClr val="phClr">
                <a:shade val="62000"/>
                <a:satMod val="170000"/>
              </a:schemeClr>
            </a:gs>
          </a:gsLst>
          <a:path path="circle">
            <a:fillToRect l="50000" t="50000" r="50000" b="5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8700000"/>
            </a:lightRig>
          </a:scene3d>
          <a:sp3d contourW="12700">
            <a:bevelT w="0" h="0"/>
            <a:contourClr>
              <a:schemeClr val="phClr">
                <a:shade val="80000"/>
              </a:schemeClr>
            </a:contourClr>
          </a:sp3d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5400000"/>
            </a:lightRig>
          </a:scene3d>
          <a:sp3d contourW="12700">
            <a:bevelT w="25400" h="508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355000"/>
              </a:schemeClr>
            </a:gs>
            <a:gs pos="40000">
              <a:schemeClr val="phClr">
                <a:tint val="85000"/>
                <a:satMod val="320000"/>
              </a:schemeClr>
            </a:gs>
            <a:gs pos="100000">
              <a:schemeClr val="phClr">
                <a:shade val="55000"/>
                <a:satMod val="300000"/>
              </a:schemeClr>
            </a:gs>
          </a:gsLst>
          <a:path path="circle">
            <a:fillToRect l="-24500" t="-20000" r="124500" b="12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"/>
                <a:satMod val="300000"/>
              </a:schemeClr>
              <a:schemeClr val="phClr">
                <a:tint val="90000"/>
                <a:satMod val="225000"/>
              </a:schemeClr>
            </a:duotone>
          </a:blip>
          <a:tile tx="0" ty="0" sx="90000" sy="90000" flip="xy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9CB7F781-45CA-4A78-9F07-7719794EAC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MemorialDayBBQFlyer</Template>
  <TotalTime>7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WCUUser</dc:creator>
  <cp:lastModifiedBy>WCUUser</cp:lastModifiedBy>
  <cp:revision>1</cp:revision>
  <cp:lastPrinted>2004-03-16T23:33:00Z</cp:lastPrinted>
  <dcterms:created xsi:type="dcterms:W3CDTF">2013-08-22T00:09:00Z</dcterms:created>
  <dcterms:modified xsi:type="dcterms:W3CDTF">2013-08-22T00:16:00Z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TC102477729990</vt:lpwstr>
  </property>
</Properties>
</file>